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11" w:rsidRDefault="00BD1111" w:rsidP="00BD1111">
      <w:pPr>
        <w:spacing w:line="360" w:lineRule="auto"/>
        <w:rPr>
          <w:rFonts w:ascii="David" w:hAnsi="David" w:cs="David" w:hint="cs"/>
          <w:rtl/>
        </w:rPr>
      </w:pPr>
    </w:p>
    <w:p w:rsidR="00BD1111" w:rsidRPr="00BD1111" w:rsidRDefault="00BD1111" w:rsidP="00BD1111">
      <w:pPr>
        <w:spacing w:after="200" w:line="480" w:lineRule="auto"/>
        <w:rPr>
          <w:rFonts w:ascii="David" w:hAnsi="David" w:cs="David" w:hint="cs"/>
          <w:b/>
          <w:bCs/>
          <w:u w:val="single"/>
          <w:rtl/>
        </w:rPr>
      </w:pPr>
      <w:r w:rsidRPr="00BD1111">
        <w:rPr>
          <w:rFonts w:ascii="David" w:hAnsi="David" w:cs="David" w:hint="cs"/>
          <w:b/>
          <w:bCs/>
          <w:u w:val="single"/>
          <w:rtl/>
        </w:rPr>
        <w:t>וועדת אתיקה</w:t>
      </w:r>
    </w:p>
    <w:p w:rsidR="00BD1111" w:rsidRDefault="00BD1111" w:rsidP="00BD1111">
      <w:pPr>
        <w:spacing w:after="200" w:line="480" w:lineRule="auto"/>
        <w:rPr>
          <w:rFonts w:ascii="Calibri" w:hAnsi="Calibri" w:hint="cs"/>
          <w:rtl/>
        </w:rPr>
      </w:pPr>
      <w:r w:rsidRPr="00BD1111">
        <w:rPr>
          <w:rFonts w:ascii="David" w:hAnsi="David" w:cs="David"/>
          <w:rtl/>
        </w:rPr>
        <w:t>בהתאם להחלטות סנאט האוניברסיטה "כל חוקר/ת באוניברסיטה שעורכ/ת מחקרים בהשתתפות נבדקים בני-אנוש נדרש/ת להגיש את הצעת המחקר לבדיקת ועדת האתיקה."  החלטה זו חלה גם על תלמידי/ות מחקר בתארים מתקדמים – הנדרשים/ות (באם יש צורך בכך) להגיש את הצעת מחקרם/ן (לאחר שאושרה ע"י הקוראים/ות) לאישור ועדת אתיקה פקולטטית. </w:t>
      </w:r>
    </w:p>
    <w:p w:rsidR="00BD1111" w:rsidRDefault="00BD1111" w:rsidP="00BD1111">
      <w:pPr>
        <w:spacing w:after="200" w:line="480" w:lineRule="auto"/>
        <w:rPr>
          <w:rFonts w:ascii="Calibri" w:hAnsi="Calibri" w:hint="cs"/>
          <w:rtl/>
        </w:rPr>
      </w:pPr>
    </w:p>
    <w:p w:rsidR="00BD1111" w:rsidRDefault="00BD1111" w:rsidP="00BD1111">
      <w:pPr>
        <w:spacing w:after="200" w:line="480" w:lineRule="auto"/>
        <w:rPr>
          <w:rFonts w:hint="cs"/>
        </w:rPr>
      </w:pPr>
      <w:r w:rsidRPr="00BD1111">
        <w:rPr>
          <w:rFonts w:ascii="David" w:hAnsi="David" w:cs="David"/>
          <w:rtl/>
        </w:rPr>
        <w:t>כל חוקר/ת המגיש/ה בקשה לועדת אתיקה במחקרים בבני אדם ישלימו תוכנית הכשרה לאתיקה במחקרים בבני אדם, כגון זה של המוסד הלאומי האמריקני לבריאות (</w:t>
      </w:r>
      <w:r w:rsidRPr="00BD1111">
        <w:rPr>
          <w:b/>
          <w:bCs/>
        </w:rPr>
        <w:t>NIH</w:t>
      </w:r>
      <w:r w:rsidRPr="00BD1111">
        <w:t xml:space="preserve">) </w:t>
      </w:r>
      <w:r w:rsidRPr="00BD1111">
        <w:rPr>
          <w:rFonts w:ascii="David" w:hAnsi="David" w:cs="David"/>
          <w:rtl/>
        </w:rPr>
        <w:t> או קורס שווה ערך העוסק בהגנה על נבדקים בני אדם, טרם יגיש הצעת מחקר לרשות המחקר. אישורי השלמה יועברו לרשות המחקר לארכיון."</w:t>
      </w:r>
    </w:p>
    <w:p w:rsidR="00BD1111" w:rsidRPr="00BD1111" w:rsidRDefault="00BD1111" w:rsidP="00BD1111">
      <w:pPr>
        <w:spacing w:after="200" w:line="480" w:lineRule="auto"/>
        <w:rPr>
          <w:rFonts w:ascii="Calibri" w:hAnsi="Calibri" w:hint="cs"/>
        </w:rPr>
      </w:pPr>
    </w:p>
    <w:p w:rsidR="00BD1111" w:rsidRPr="00BD1111" w:rsidRDefault="00BD1111" w:rsidP="00BD1111">
      <w:pPr>
        <w:spacing w:line="360" w:lineRule="auto"/>
        <w:rPr>
          <w:rFonts w:ascii="David" w:hAnsi="David" w:cs="David" w:hint="cs"/>
          <w:b/>
          <w:bCs/>
          <w:color w:val="FF0000"/>
          <w:sz w:val="28"/>
          <w:szCs w:val="28"/>
          <w:rtl/>
        </w:rPr>
      </w:pPr>
      <w:bookmarkStart w:id="0" w:name="_GoBack"/>
      <w:r w:rsidRPr="00BD1111">
        <w:rPr>
          <w:rFonts w:ascii="David" w:hAnsi="David" w:cs="David" w:hint="cs"/>
          <w:b/>
          <w:bCs/>
          <w:color w:val="FF0000"/>
          <w:sz w:val="28"/>
          <w:szCs w:val="28"/>
          <w:rtl/>
        </w:rPr>
        <w:t>שימו לב!</w:t>
      </w:r>
    </w:p>
    <w:bookmarkEnd w:id="0"/>
    <w:p w:rsidR="00BD1111" w:rsidRPr="00BD1111" w:rsidRDefault="00BD1111" w:rsidP="00BD1111">
      <w:pPr>
        <w:spacing w:line="360" w:lineRule="auto"/>
        <w:rPr>
          <w:rFonts w:ascii="David" w:hAnsi="David" w:cs="David"/>
        </w:rPr>
      </w:pPr>
      <w:r w:rsidRPr="00BD1111">
        <w:rPr>
          <w:rFonts w:ascii="David" w:hAnsi="David" w:cs="David"/>
          <w:rtl/>
        </w:rPr>
        <w:t>לוקח בין שעתיים לארבע שעות להשלים את ההכשרה.  רצוי לעשות זאת בזוגות שכל אחד/ת עובד/ת על המחשב שלו/ה.  בסוף ההכשרה מקבלים תעודה בדוא"ל; ההכשרה תקפה ל-4 שנים.</w:t>
      </w:r>
    </w:p>
    <w:p w:rsidR="00BD1111" w:rsidRPr="00BD1111" w:rsidRDefault="00BD1111" w:rsidP="00BD1111">
      <w:pPr>
        <w:rPr>
          <w:rFonts w:ascii="David" w:hAnsi="David" w:cs="David"/>
          <w:rtl/>
        </w:rPr>
      </w:pPr>
    </w:p>
    <w:p w:rsidR="00BD1111" w:rsidRPr="00BD1111" w:rsidRDefault="00BD1111" w:rsidP="00BD1111">
      <w:pPr>
        <w:rPr>
          <w:rFonts w:ascii="David" w:hAnsi="David" w:cs="David"/>
          <w:rtl/>
        </w:rPr>
      </w:pPr>
    </w:p>
    <w:p w:rsidR="00BD1111" w:rsidRDefault="00BD1111" w:rsidP="00BD1111">
      <w:pPr>
        <w:rPr>
          <w:rFonts w:hint="cs"/>
          <w:rtl/>
        </w:rPr>
      </w:pPr>
    </w:p>
    <w:p w:rsidR="00BD1111" w:rsidRDefault="00BD1111" w:rsidP="00BD1111">
      <w:pPr>
        <w:rPr>
          <w:rFonts w:hint="cs"/>
          <w:rtl/>
        </w:rPr>
      </w:pPr>
    </w:p>
    <w:p w:rsidR="00BD1111" w:rsidRDefault="00BD1111" w:rsidP="00BD1111">
      <w:pPr>
        <w:rPr>
          <w:rFonts w:hint="cs"/>
          <w:rtl/>
        </w:rPr>
      </w:pPr>
    </w:p>
    <w:p w:rsidR="00BD1111" w:rsidRDefault="00BD1111" w:rsidP="00BD1111">
      <w:pPr>
        <w:rPr>
          <w:rFonts w:hint="cs"/>
          <w:rtl/>
        </w:rPr>
      </w:pPr>
    </w:p>
    <w:p w:rsidR="00BD1111" w:rsidRDefault="00BD1111" w:rsidP="00BD1111">
      <w:pPr>
        <w:pStyle w:val="ListParagraph"/>
        <w:rPr>
          <w:rFonts w:hint="cs"/>
        </w:rPr>
      </w:pPr>
    </w:p>
    <w:p w:rsidR="00BD1111" w:rsidRPr="00BD1111" w:rsidRDefault="00BD1111" w:rsidP="00BD1111">
      <w:pPr>
        <w:spacing w:after="200" w:line="480" w:lineRule="auto"/>
        <w:rPr>
          <w:rtl/>
        </w:rPr>
      </w:pPr>
    </w:p>
    <w:p w:rsidR="00BD1111" w:rsidRPr="00BD1111" w:rsidRDefault="00BD1111" w:rsidP="00BD1111">
      <w:pPr>
        <w:numPr>
          <w:ilvl w:val="0"/>
          <w:numId w:val="20"/>
        </w:numPr>
        <w:spacing w:after="200" w:line="480" w:lineRule="auto"/>
        <w:ind w:left="1440"/>
        <w:rPr>
          <w:rFonts w:ascii="Calibri" w:hAnsi="Calibri"/>
        </w:rPr>
      </w:pPr>
      <w:r w:rsidRPr="00BD1111">
        <w:rPr>
          <w:rFonts w:ascii="David" w:hAnsi="David" w:cs="David"/>
          <w:rtl/>
        </w:rPr>
        <w:t>הכשרה ואישור בהתאם להחלטה זו ניתן לקבל באתר:  </w:t>
      </w:r>
      <w:hyperlink r:id="rId9" w:history="1">
        <w:r w:rsidRPr="00BD1111">
          <w:rPr>
            <w:rStyle w:val="Hyperlink"/>
            <w:rFonts w:cs="Arial"/>
          </w:rPr>
          <w:t>http://phrp.nihtraining.com/users/login.php</w:t>
        </w:r>
      </w:hyperlink>
      <w:r w:rsidRPr="00BD1111">
        <w:rPr>
          <w:rFonts w:hint="cs"/>
        </w:rPr>
        <w:t xml:space="preserve"> </w:t>
      </w:r>
    </w:p>
    <w:p w:rsidR="00BD1111" w:rsidRPr="00BD1111" w:rsidRDefault="00BD1111" w:rsidP="00BD1111">
      <w:pPr>
        <w:rPr>
          <w:rFonts w:hint="cs"/>
          <w:rtl/>
        </w:rPr>
      </w:pPr>
    </w:p>
    <w:sectPr w:rsidR="00BD1111" w:rsidRPr="00BD1111" w:rsidSect="00BD1111">
      <w:headerReference w:type="default" r:id="rId10"/>
      <w:footerReference w:type="default" r:id="rId11"/>
      <w:pgSz w:w="11906" w:h="16838"/>
      <w:pgMar w:top="1440" w:right="567" w:bottom="1440" w:left="1797" w:header="709" w:footer="107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6CD" w:rsidRDefault="00D666CD">
      <w:r>
        <w:separator/>
      </w:r>
    </w:p>
  </w:endnote>
  <w:endnote w:type="continuationSeparator" w:id="0">
    <w:p w:rsidR="00D666CD" w:rsidRDefault="00D6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2AD" w:rsidRPr="000216FE" w:rsidRDefault="00BD1111" w:rsidP="00AD196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-695325</wp:posOffset>
              </wp:positionH>
              <wp:positionV relativeFrom="paragraph">
                <wp:posOffset>-50800</wp:posOffset>
              </wp:positionV>
              <wp:extent cx="6734175" cy="849630"/>
              <wp:effectExtent l="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4175" cy="849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980" w:type="dxa"/>
                            <w:tblInd w:w="-882" w:type="dxa"/>
                            <w:tblBorders>
                              <w:insideV w:val="single" w:sz="4" w:space="0" w:color="FFFFFF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4590"/>
                            <w:gridCol w:w="2250"/>
                            <w:gridCol w:w="4140"/>
                          </w:tblGrid>
                          <w:tr w:rsidR="00F41CD1" w:rsidRPr="00BF3D41" w:rsidTr="006A62FE">
                            <w:tc>
                              <w:tcPr>
                                <w:tcW w:w="4590" w:type="dxa"/>
                              </w:tcPr>
                              <w:p w:rsidR="00F41CD1" w:rsidRPr="00BF3D41" w:rsidRDefault="00F41CD1" w:rsidP="006A62FE">
                                <w:pPr>
                                  <w:pStyle w:val="Footer"/>
                                </w:pPr>
                                <w:r w:rsidRPr="00BF3D41">
                                  <w:rPr>
                                    <w:rFonts w:ascii="Arial Narrow" w:hAnsi="Arial Narrow" w:cs="David"/>
                                    <w:sz w:val="16"/>
                                    <w:szCs w:val="16"/>
                                  </w:rPr>
                                  <w:t>Mt. Carmel, Haifa, 31905, Tel: (972)-04-</w:t>
                                </w:r>
                                <w:r w:rsidRPr="00BF3D41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8240358</w:t>
                                </w:r>
                                <w:r w:rsidRPr="00BF3D41">
                                  <w:rPr>
                                    <w:rFonts w:ascii="Arial Narrow" w:hAnsi="Arial Narrow" w:cs="David"/>
                                    <w:sz w:val="16"/>
                                    <w:szCs w:val="16"/>
                                  </w:rPr>
                                  <w:t>, Fax: (972)-</w:t>
                                </w:r>
                                <w:r w:rsidRPr="00BF3D41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 xml:space="preserve"> 04-8249155</w:t>
                                </w:r>
                              </w:p>
                            </w:tc>
                            <w:tc>
                              <w:tcPr>
                                <w:tcW w:w="2250" w:type="dxa"/>
                              </w:tcPr>
                              <w:p w:rsidR="00F41CD1" w:rsidRPr="00BF3D41" w:rsidRDefault="00F04BAA" w:rsidP="006A62FE">
                                <w:pPr>
                                  <w:jc w:val="center"/>
                                  <w:rPr>
                                    <w:rFonts w:ascii="Arial" w:hAnsi="Arial"/>
                                    <w:sz w:val="16"/>
                                    <w:szCs w:val="16"/>
                                  </w:rPr>
                                </w:pPr>
                                <w:r w:rsidRPr="00F04BAA">
                                  <w:rPr>
                                    <w:rFonts w:ascii="Arial" w:hAnsi="Arial"/>
                                    <w:sz w:val="16"/>
                                    <w:szCs w:val="16"/>
                                  </w:rPr>
                                  <w:t>wgsuh.haifa.ac.il</w:t>
                                </w:r>
                              </w:p>
                            </w:tc>
                            <w:tc>
                              <w:tcPr>
                                <w:tcW w:w="4140" w:type="dxa"/>
                              </w:tcPr>
                              <w:p w:rsidR="00F41CD1" w:rsidRPr="00BF3D41" w:rsidRDefault="00F41CD1" w:rsidP="006A62FE">
                                <w:pPr>
                                  <w:pStyle w:val="Footer"/>
                                  <w:jc w:val="right"/>
                                  <w:rPr>
                                    <w:rFonts w:ascii="Arial Narrow" w:hAnsi="Arial Narrow" w:cs="Arial"/>
                                    <w:sz w:val="16"/>
                                    <w:szCs w:val="16"/>
                                  </w:rPr>
                                </w:pPr>
                                <w:r w:rsidRPr="00BF3D41">
                                  <w:rPr>
                                    <w:rFonts w:ascii="Arial Narrow" w:hAnsi="Arial Narrow" w:cs="Arial"/>
                                    <w:sz w:val="16"/>
                                    <w:szCs w:val="16"/>
                                    <w:rtl/>
                                  </w:rPr>
                                  <w:t xml:space="preserve">הר הכרמל, חיפה, 31905, טל: </w:t>
                                </w:r>
                                <w:r w:rsidRPr="00BF3D41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04-8240358</w:t>
                                </w:r>
                                <w:r w:rsidRPr="00BF3D41">
                                  <w:rPr>
                                    <w:rFonts w:ascii="Arial Narrow" w:hAnsi="Arial Narrow" w:cs="Arial"/>
                                    <w:sz w:val="16"/>
                                    <w:szCs w:val="16"/>
                                    <w:rtl/>
                                  </w:rPr>
                                  <w:t xml:space="preserve">, פקס: </w:t>
                                </w:r>
                                <w:r w:rsidRPr="00BF3D41">
                                  <w:rPr>
                                    <w:rFonts w:ascii="Arial Narrow" w:hAnsi="Arial Narrow"/>
                                    <w:sz w:val="16"/>
                                    <w:szCs w:val="16"/>
                                  </w:rPr>
                                  <w:t>04-8249155</w:t>
                                </w:r>
                              </w:p>
                            </w:tc>
                          </w:tr>
                          <w:tr w:rsidR="00F41CD1" w:rsidRPr="00BF3D41" w:rsidTr="006A62FE">
                            <w:tc>
                              <w:tcPr>
                                <w:tcW w:w="4590" w:type="dxa"/>
                              </w:tcPr>
                              <w:p w:rsidR="00F41CD1" w:rsidRPr="00BF3D41" w:rsidRDefault="00F41CD1" w:rsidP="006A62FE">
                                <w:pPr>
                                  <w:pStyle w:val="Footer"/>
                                  <w:rPr>
                                    <w:rFonts w:ascii="Arial Narrow" w:hAnsi="Arial Narrow" w:cs="David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50" w:type="dxa"/>
                              </w:tcPr>
                              <w:p w:rsidR="00F41CD1" w:rsidRPr="00BF3D41" w:rsidRDefault="00F41CD1" w:rsidP="006A62FE">
                                <w:pPr>
                                  <w:jc w:val="center"/>
                                  <w:rPr>
                                    <w:rFonts w:ascii="Arial" w:hAnsi="Arial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140" w:type="dxa"/>
                              </w:tcPr>
                              <w:p w:rsidR="00F41CD1" w:rsidRPr="00BF3D41" w:rsidRDefault="00F41CD1" w:rsidP="006A62FE">
                                <w:pPr>
                                  <w:pStyle w:val="Footer"/>
                                  <w:jc w:val="right"/>
                                  <w:rPr>
                                    <w:rFonts w:ascii="Arial Narrow" w:hAnsi="Arial Narrow" w:cs="Arial"/>
                                    <w:sz w:val="6"/>
                                    <w:szCs w:val="6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F41CD1" w:rsidRPr="00BF3D41" w:rsidTr="006A62FE">
                            <w:tc>
                              <w:tcPr>
                                <w:tcW w:w="4590" w:type="dxa"/>
                              </w:tcPr>
                              <w:p w:rsidR="00F41CD1" w:rsidRPr="00BF3D41" w:rsidRDefault="00F41CD1" w:rsidP="006A62FE">
                                <w:pPr>
                                  <w:jc w:val="right"/>
                                  <w:rPr>
                                    <w:rFonts w:ascii="Arial" w:hAnsi="Arial"/>
                                  </w:rPr>
                                </w:pPr>
                                <w:r w:rsidRPr="00BF3D41">
                                  <w:rPr>
                                    <w:rFonts w:ascii="Arial" w:hAnsi="Arial"/>
                                    <w:sz w:val="16"/>
                                    <w:szCs w:val="16"/>
                                  </w:rPr>
                                  <w:t xml:space="preserve">Head of </w:t>
                                </w:r>
                                <w:r w:rsidR="00F04BAA">
                                  <w:rPr>
                                    <w:rFonts w:ascii="Arial" w:hAnsi="Arial"/>
                                    <w:sz w:val="16"/>
                                    <w:szCs w:val="16"/>
                                  </w:rPr>
                                  <w:t xml:space="preserve">Head of Prog: </w:t>
                                </w:r>
                                <w:hyperlink r:id="rId1" w:tooltip="shhalevi@research.haifa.ac.il" w:history="1">
                                  <w:r w:rsidR="00F04BAA" w:rsidRPr="00F04BAA">
                                    <w:rPr>
                                      <w:rStyle w:val="Hyperlink"/>
                                      <w:rFonts w:ascii="Arial" w:hAnsi="Arial" w:cs="Arial"/>
                                      <w:color w:val="auto"/>
                                      <w:sz w:val="16"/>
                                      <w:szCs w:val="16"/>
                                      <w:u w:val="none"/>
                                    </w:rPr>
                                    <w:t>shhalevi@research.haifa.ac.il</w:t>
                                  </w:r>
                                  <w:r w:rsidR="00F04BAA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2250" w:type="dxa"/>
                              </w:tcPr>
                              <w:p w:rsidR="00F41CD1" w:rsidRPr="00BF3D41" w:rsidRDefault="00F41CD1" w:rsidP="006A62FE">
                                <w:pPr>
                                  <w:pStyle w:val="Footer"/>
                                  <w:jc w:val="center"/>
                                  <w:rPr>
                                    <w:rFonts w:ascii="Arial" w:hAnsi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hint="cs"/>
                                    <w:sz w:val="16"/>
                                    <w:szCs w:val="16"/>
                                    <w:rtl/>
                                  </w:rPr>
                                  <w:t>אתר החוג</w:t>
                                </w:r>
                              </w:p>
                            </w:tc>
                            <w:tc>
                              <w:tcPr>
                                <w:tcW w:w="4140" w:type="dxa"/>
                              </w:tcPr>
                              <w:p w:rsidR="00F41CD1" w:rsidRPr="00BF3D41" w:rsidRDefault="00F41CD1" w:rsidP="006A62FE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rtl/>
                                  </w:rPr>
                                </w:pPr>
                                <w:r>
                                  <w:rPr>
                                    <w:rFonts w:ascii="Arial" w:hAnsi="Arial" w:cs="Arial" w:hint="cs"/>
                                    <w:sz w:val="16"/>
                                    <w:szCs w:val="16"/>
                                    <w:rtl/>
                                  </w:rPr>
                                  <w:t xml:space="preserve">מייל לפניות: </w:t>
                                </w:r>
                                <w:r w:rsidRPr="00AA53C3">
                                  <w:rPr>
                                    <w:rFonts w:ascii="Arial" w:hAnsi="Arial"/>
                                    <w:sz w:val="16"/>
                                    <w:szCs w:val="16"/>
                                  </w:rPr>
                                  <w:t>tgolan@univ.haifa.ac.il</w:t>
                                </w:r>
                                <w:r w:rsidRPr="00BF3D41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:rsidR="007E1470" w:rsidRDefault="007E1470" w:rsidP="007E1470">
                          <w:pPr>
                            <w:pStyle w:val="Footer"/>
                            <w:rPr>
                              <w:color w:val="FFFFFF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7E1470" w:rsidRPr="00015C0D" w:rsidRDefault="007E1470" w:rsidP="007E1470">
                          <w:pPr>
                            <w:pStyle w:val="Footer"/>
                            <w:tabs>
                              <w:tab w:val="right" w:pos="9638"/>
                            </w:tabs>
                            <w:rPr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 </w:t>
                          </w:r>
                        </w:p>
                        <w:p w:rsidR="007E1470" w:rsidRPr="00A058B1" w:rsidRDefault="007E1470" w:rsidP="007E1470">
                          <w:pPr>
                            <w:pStyle w:val="Footer"/>
                            <w:rPr>
                              <w:color w:val="FFFFFF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E139D0" w:rsidRPr="00540AB7" w:rsidRDefault="00E139D0" w:rsidP="00E139D0">
                          <w:pPr>
                            <w:jc w:val="right"/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E139D0" w:rsidRPr="00540AB7" w:rsidRDefault="00E139D0" w:rsidP="00E139D0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E139D0" w:rsidRPr="00540AB7" w:rsidRDefault="00E139D0" w:rsidP="00E139D0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54.75pt;margin-top:-4pt;width:530.25pt;height:66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oMnuQIAAMA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" filled="f" stroked="f">
              <v:textbox>
                <w:txbxContent>
                  <w:tbl>
                    <w:tblPr>
                      <w:tblW w:w="10980" w:type="dxa"/>
                      <w:tblInd w:w="-882" w:type="dxa"/>
                      <w:tblBorders>
                        <w:insideV w:val="single" w:sz="4" w:space="0" w:color="FFFFFF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4590"/>
                      <w:gridCol w:w="2250"/>
                      <w:gridCol w:w="4140"/>
                    </w:tblGrid>
                    <w:tr w:rsidR="00F41CD1" w:rsidRPr="00BF3D41" w:rsidTr="006A62FE">
                      <w:tc>
                        <w:tcPr>
                          <w:tcW w:w="4590" w:type="dxa"/>
                        </w:tcPr>
                        <w:p w:rsidR="00F41CD1" w:rsidRPr="00BF3D41" w:rsidRDefault="00F41CD1" w:rsidP="006A62FE">
                          <w:pPr>
                            <w:pStyle w:val="Footer"/>
                          </w:pPr>
                          <w:r w:rsidRPr="00BF3D41">
                            <w:rPr>
                              <w:rFonts w:ascii="Arial Narrow" w:hAnsi="Arial Narrow" w:cs="David"/>
                              <w:sz w:val="16"/>
                              <w:szCs w:val="16"/>
                            </w:rPr>
                            <w:t>Mt. Carmel, Haifa, 31905, Tel: (972)-04-</w:t>
                          </w:r>
                          <w:r w:rsidRPr="00BF3D4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8240358</w:t>
                          </w:r>
                          <w:r w:rsidRPr="00BF3D41">
                            <w:rPr>
                              <w:rFonts w:ascii="Arial Narrow" w:hAnsi="Arial Narrow" w:cs="David"/>
                              <w:sz w:val="16"/>
                              <w:szCs w:val="16"/>
                            </w:rPr>
                            <w:t>, Fax: (972)-</w:t>
                          </w:r>
                          <w:r w:rsidRPr="00BF3D4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04-8249155</w:t>
                          </w:r>
                        </w:p>
                      </w:tc>
                      <w:tc>
                        <w:tcPr>
                          <w:tcW w:w="2250" w:type="dxa"/>
                        </w:tcPr>
                        <w:p w:rsidR="00F41CD1" w:rsidRPr="00BF3D41" w:rsidRDefault="00F04BAA" w:rsidP="006A62FE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F04BA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wgsuh.haifa.ac.il</w:t>
                          </w:r>
                        </w:p>
                      </w:tc>
                      <w:tc>
                        <w:tcPr>
                          <w:tcW w:w="4140" w:type="dxa"/>
                        </w:tcPr>
                        <w:p w:rsidR="00F41CD1" w:rsidRPr="00BF3D41" w:rsidRDefault="00F41CD1" w:rsidP="006A62FE">
                          <w:pPr>
                            <w:pStyle w:val="Footer"/>
                            <w:jc w:val="right"/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</w:pPr>
                          <w:r w:rsidRPr="00BF3D41">
                            <w:rPr>
                              <w:rFonts w:ascii="Arial Narrow" w:hAnsi="Arial Narrow" w:cs="Arial"/>
                              <w:sz w:val="16"/>
                              <w:szCs w:val="16"/>
                              <w:rtl/>
                            </w:rPr>
                            <w:t xml:space="preserve">הר הכרמל, חיפה, 31905, טל: </w:t>
                          </w:r>
                          <w:r w:rsidRPr="00BF3D4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04-8240358</w:t>
                          </w:r>
                          <w:r w:rsidRPr="00BF3D41">
                            <w:rPr>
                              <w:rFonts w:ascii="Arial Narrow" w:hAnsi="Arial Narrow" w:cs="Arial"/>
                              <w:sz w:val="16"/>
                              <w:szCs w:val="16"/>
                              <w:rtl/>
                            </w:rPr>
                            <w:t xml:space="preserve">, פקס: </w:t>
                          </w:r>
                          <w:r w:rsidRPr="00BF3D41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04-8249155</w:t>
                          </w:r>
                        </w:p>
                      </w:tc>
                    </w:tr>
                    <w:tr w:rsidR="00F41CD1" w:rsidRPr="00BF3D41" w:rsidTr="006A62FE">
                      <w:tc>
                        <w:tcPr>
                          <w:tcW w:w="4590" w:type="dxa"/>
                        </w:tcPr>
                        <w:p w:rsidR="00F41CD1" w:rsidRPr="00BF3D41" w:rsidRDefault="00F41CD1" w:rsidP="006A62FE">
                          <w:pPr>
                            <w:pStyle w:val="Footer"/>
                            <w:rPr>
                              <w:rFonts w:ascii="Arial Narrow" w:hAnsi="Arial Narrow" w:cs="David"/>
                              <w:sz w:val="6"/>
                              <w:szCs w:val="6"/>
                            </w:rPr>
                          </w:pPr>
                        </w:p>
                      </w:tc>
                      <w:tc>
                        <w:tcPr>
                          <w:tcW w:w="2250" w:type="dxa"/>
                        </w:tcPr>
                        <w:p w:rsidR="00F41CD1" w:rsidRPr="00BF3D41" w:rsidRDefault="00F41CD1" w:rsidP="006A62FE">
                          <w:pPr>
                            <w:jc w:val="center"/>
                            <w:rPr>
                              <w:rFonts w:ascii="Arial" w:hAnsi="Arial"/>
                              <w:sz w:val="6"/>
                              <w:szCs w:val="6"/>
                            </w:rPr>
                          </w:pPr>
                        </w:p>
                      </w:tc>
                      <w:tc>
                        <w:tcPr>
                          <w:tcW w:w="4140" w:type="dxa"/>
                        </w:tcPr>
                        <w:p w:rsidR="00F41CD1" w:rsidRPr="00BF3D41" w:rsidRDefault="00F41CD1" w:rsidP="006A62FE">
                          <w:pPr>
                            <w:pStyle w:val="Footer"/>
                            <w:jc w:val="right"/>
                            <w:rPr>
                              <w:rFonts w:ascii="Arial Narrow" w:hAnsi="Arial Narrow" w:cs="Arial"/>
                              <w:sz w:val="6"/>
                              <w:szCs w:val="6"/>
                              <w:rtl/>
                            </w:rPr>
                          </w:pPr>
                        </w:p>
                      </w:tc>
                    </w:tr>
                    <w:tr w:rsidR="00F41CD1" w:rsidRPr="00BF3D41" w:rsidTr="006A62FE">
                      <w:tc>
                        <w:tcPr>
                          <w:tcW w:w="4590" w:type="dxa"/>
                        </w:tcPr>
                        <w:p w:rsidR="00F41CD1" w:rsidRPr="00BF3D41" w:rsidRDefault="00F41CD1" w:rsidP="006A62FE">
                          <w:pPr>
                            <w:jc w:val="right"/>
                            <w:rPr>
                              <w:rFonts w:ascii="Arial" w:hAnsi="Arial"/>
                            </w:rPr>
                          </w:pPr>
                          <w:r w:rsidRPr="00BF3D41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Head of </w:t>
                          </w:r>
                          <w:r w:rsidR="00F04BAA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Head of Prog: </w:t>
                          </w:r>
                          <w:hyperlink r:id="rId2" w:tooltip="shhalevi@research.haifa.ac.il" w:history="1">
                            <w:r w:rsidR="00F04BAA" w:rsidRPr="00F04BAA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shhalevi@research.haifa.ac.il</w:t>
                            </w:r>
                            <w:r w:rsidR="00F04BAA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hyperlink>
                        </w:p>
                      </w:tc>
                      <w:tc>
                        <w:tcPr>
                          <w:tcW w:w="2250" w:type="dxa"/>
                        </w:tcPr>
                        <w:p w:rsidR="00F41CD1" w:rsidRPr="00BF3D41" w:rsidRDefault="00F41CD1" w:rsidP="006A62FE">
                          <w:pPr>
                            <w:pStyle w:val="Footer"/>
                            <w:jc w:val="center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hint="cs"/>
                              <w:sz w:val="16"/>
                              <w:szCs w:val="16"/>
                              <w:rtl/>
                            </w:rPr>
                            <w:t>אתר החוג</w:t>
                          </w:r>
                        </w:p>
                      </w:tc>
                      <w:tc>
                        <w:tcPr>
                          <w:tcW w:w="4140" w:type="dxa"/>
                        </w:tcPr>
                        <w:p w:rsidR="00F41CD1" w:rsidRPr="00BF3D41" w:rsidRDefault="00F41CD1" w:rsidP="006A62FE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sz w:val="16"/>
                              <w:szCs w:val="16"/>
                              <w:rtl/>
                            </w:rPr>
                            <w:t xml:space="preserve">מייל לפניות: </w:t>
                          </w:r>
                          <w:r w:rsidRPr="00AA53C3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tgolan@univ.haifa.ac.il</w:t>
                          </w:r>
                          <w:r w:rsidRPr="00BF3D41">
                            <w:rPr>
                              <w:rFonts w:ascii="Arial" w:hAnsi="Arial" w:cs="Arial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</w:tc>
                    </w:tr>
                  </w:tbl>
                  <w:p w:rsidR="007E1470" w:rsidRDefault="007E1470" w:rsidP="007E1470">
                    <w:pPr>
                      <w:pStyle w:val="Footer"/>
                      <w:rPr>
                        <w:color w:val="FFFFFF"/>
                        <w:sz w:val="16"/>
                        <w:szCs w:val="16"/>
                        <w:rtl/>
                      </w:rPr>
                    </w:pPr>
                  </w:p>
                  <w:p w:rsidR="007E1470" w:rsidRPr="00015C0D" w:rsidRDefault="007E1470" w:rsidP="007E1470">
                    <w:pPr>
                      <w:pStyle w:val="Footer"/>
                      <w:tabs>
                        <w:tab w:val="right" w:pos="9638"/>
                      </w:tabs>
                      <w:rPr>
                        <w:sz w:val="14"/>
                        <w:szCs w:val="14"/>
                        <w:rtl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rtl/>
                      </w:rPr>
                      <w:t xml:space="preserve">  </w:t>
                    </w:r>
                  </w:p>
                  <w:p w:rsidR="007E1470" w:rsidRPr="00A058B1" w:rsidRDefault="007E1470" w:rsidP="007E1470">
                    <w:pPr>
                      <w:pStyle w:val="Footer"/>
                      <w:rPr>
                        <w:color w:val="FFFFFF"/>
                        <w:sz w:val="16"/>
                        <w:szCs w:val="16"/>
                        <w:rtl/>
                      </w:rPr>
                    </w:pPr>
                  </w:p>
                  <w:p w:rsidR="00E139D0" w:rsidRPr="00540AB7" w:rsidRDefault="00E139D0" w:rsidP="00E139D0">
                    <w:pPr>
                      <w:jc w:val="right"/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:rsidR="00E139D0" w:rsidRPr="00540AB7" w:rsidRDefault="00E139D0" w:rsidP="00E139D0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:rsidR="00E139D0" w:rsidRPr="00540AB7" w:rsidRDefault="00E139D0" w:rsidP="00E139D0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BD5EFB">
      <w:rPr>
        <w:noProof/>
      </w:rPr>
      <w:drawing>
        <wp:anchor distT="0" distB="4572" distL="114300" distR="114300" simplePos="0" relativeHeight="251653632" behindDoc="1" locked="0" layoutInCell="1" allowOverlap="1" wp14:anchorId="5CFE3A7F" wp14:editId="201704D6">
          <wp:simplePos x="0" y="0"/>
          <wp:positionH relativeFrom="column">
            <wp:posOffset>-838454</wp:posOffset>
          </wp:positionH>
          <wp:positionV relativeFrom="paragraph">
            <wp:posOffset>-241300</wp:posOffset>
          </wp:positionV>
          <wp:extent cx="6781546" cy="571627"/>
          <wp:effectExtent l="19050" t="0" r="254" b="0"/>
          <wp:wrapNone/>
          <wp:docPr id="1" name="תמונה 5" descr="uni_1196_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i_1196_b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</a:blip>
                  <a:srcRect t="78906"/>
                  <a:stretch>
                    <a:fillRect/>
                  </a:stretch>
                </pic:blipFill>
                <pic:spPr bwMode="auto">
                  <a:xfrm>
                    <a:off x="0" y="0"/>
                    <a:ext cx="6781546" cy="571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6CD" w:rsidRDefault="00D666CD">
      <w:r>
        <w:separator/>
      </w:r>
    </w:p>
  </w:footnote>
  <w:footnote w:type="continuationSeparator" w:id="0">
    <w:p w:rsidR="00D666CD" w:rsidRDefault="00D66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653" w:rsidRPr="005F5AA3" w:rsidRDefault="002F2331" w:rsidP="00617653">
    <w:pPr>
      <w:pStyle w:val="Header"/>
      <w:tabs>
        <w:tab w:val="clear" w:pos="8306"/>
      </w:tabs>
      <w:rPr>
        <w:rFonts w:ascii="Tahoma" w:hAnsi="Tahoma" w:cs="David"/>
        <w:b/>
        <w:bCs/>
        <w:color w:val="365F91"/>
        <w:spacing w:val="20"/>
        <w:rtl/>
      </w:rPr>
    </w:pPr>
    <w:r>
      <w:rPr>
        <w:b/>
        <w:bCs/>
        <w:noProof/>
        <w:color w:val="365F91"/>
        <w:rtl/>
      </w:rPr>
      <w:drawing>
        <wp:anchor distT="0" distB="0" distL="114300" distR="114300" simplePos="0" relativeHeight="251667968" behindDoc="0" locked="0" layoutInCell="1" allowOverlap="1" wp14:anchorId="00279EDD" wp14:editId="0B064567">
          <wp:simplePos x="0" y="0"/>
          <wp:positionH relativeFrom="column">
            <wp:posOffset>-933450</wp:posOffset>
          </wp:positionH>
          <wp:positionV relativeFrom="paragraph">
            <wp:posOffset>-354330</wp:posOffset>
          </wp:positionV>
          <wp:extent cx="885825" cy="866775"/>
          <wp:effectExtent l="19050" t="0" r="9525" b="0"/>
          <wp:wrapNone/>
          <wp:docPr id="2" name="תמונה 1" descr="uni_heb_eng_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_heb_eng_a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365F91"/>
        <w:rtl/>
      </w:rPr>
      <w:drawing>
        <wp:anchor distT="0" distB="5334" distL="114300" distR="114300" simplePos="0" relativeHeight="251660800" behindDoc="0" locked="0" layoutInCell="1" allowOverlap="1" wp14:anchorId="0AA12DFB" wp14:editId="646DA274">
          <wp:simplePos x="0" y="0"/>
          <wp:positionH relativeFrom="column">
            <wp:posOffset>5200650</wp:posOffset>
          </wp:positionH>
          <wp:positionV relativeFrom="paragraph">
            <wp:posOffset>-382905</wp:posOffset>
          </wp:positionV>
          <wp:extent cx="1040765" cy="895350"/>
          <wp:effectExtent l="19050" t="0" r="6985" b="0"/>
          <wp:wrapNone/>
          <wp:docPr id="10" name="תמונה 4" descr="ויסט2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ויסט2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1111">
      <w:rPr>
        <w:b/>
        <w:bCs/>
        <w:noProof/>
        <w:color w:val="365F91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1753870</wp:posOffset>
              </wp:positionH>
              <wp:positionV relativeFrom="paragraph">
                <wp:posOffset>-335280</wp:posOffset>
              </wp:positionV>
              <wp:extent cx="3141345" cy="923925"/>
              <wp:effectExtent l="1270" t="0" r="635" b="1905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134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331" w:rsidRPr="002F2331" w:rsidRDefault="002F2331" w:rsidP="002F2331">
                          <w:pPr>
                            <w:rPr>
                              <w:rFonts w:ascii="Britannic Bold" w:hAnsi="Britannic Bold" w:cs="David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rtl/>
                            </w:rPr>
                          </w:pPr>
                          <w:r w:rsidRPr="002F2331">
                            <w:rPr>
                              <w:rFonts w:ascii="Britannic Bold" w:hAnsi="Britannic Bold" w:cs="David" w:hint="cs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rtl/>
                            </w:rPr>
                            <w:t>התוכנית לתואר שני בלימודי נשים ומגדר</w:t>
                          </w:r>
                          <w:r w:rsidRPr="002F2331">
                            <w:rPr>
                              <w:rFonts w:ascii="Britannic Bold" w:hAnsi="Britannic Bold" w:cs="David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rtl/>
                            </w:rPr>
                            <w:br/>
                          </w:r>
                          <w:r w:rsidRPr="002F2331">
                            <w:rPr>
                              <w:rFonts w:ascii="Britannic Bold" w:hAnsi="Britannic Bold" w:cs="David" w:hint="cs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rtl/>
                            </w:rPr>
                            <w:t>החוג ללימודים רב-תחומיים</w:t>
                          </w:r>
                        </w:p>
                        <w:p w:rsidR="002F2331" w:rsidRPr="002F2331" w:rsidRDefault="002F2331" w:rsidP="002F2331">
                          <w:pPr>
                            <w:rPr>
                              <w:rFonts w:ascii="Britannic Bold" w:hAnsi="Britannic Bold" w:cs="David"/>
                              <w:b/>
                              <w:bCs/>
                              <w:color w:val="7F7F7F" w:themeColor="text1" w:themeTint="80"/>
                              <w:rtl/>
                            </w:rPr>
                          </w:pPr>
                          <w:r w:rsidRPr="002F2331">
                            <w:rPr>
                              <w:rFonts w:asciiTheme="majorBidi" w:hAnsiTheme="majorBidi" w:cstheme="majorBidi"/>
                              <w:b/>
                              <w:bCs/>
                              <w:color w:val="7F7F7F" w:themeColor="text1" w:themeTint="80"/>
                            </w:rPr>
                            <w:t>Women’s and Gender Studies M.A. Program</w:t>
                          </w:r>
                          <w:r w:rsidRPr="002F2331">
                            <w:rPr>
                              <w:rFonts w:asciiTheme="majorBidi" w:hAnsiTheme="majorBidi" w:cstheme="majorBidi"/>
                              <w:b/>
                              <w:bCs/>
                              <w:color w:val="7F7F7F" w:themeColor="text1" w:themeTint="80"/>
                            </w:rPr>
                            <w:br/>
                            <w:t>Dept. of Multidisciplinary Studies</w:t>
                          </w:r>
                          <w:r w:rsidRPr="002F2331">
                            <w:rPr>
                              <w:rFonts w:ascii="Britannic Bold" w:hAnsi="Britannic Bold" w:cs="David" w:hint="cs"/>
                              <w:b/>
                              <w:bCs/>
                              <w:color w:val="7F7F7F" w:themeColor="text1" w:themeTint="80"/>
                              <w:rtl/>
                            </w:rPr>
                            <w:t xml:space="preserve"> </w:t>
                          </w:r>
                        </w:p>
                        <w:p w:rsidR="002F2331" w:rsidRPr="002F2331" w:rsidRDefault="002F2331" w:rsidP="002F2331">
                          <w:pPr>
                            <w:rPr>
                              <w:b/>
                              <w:bCs/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138.1pt;margin-top:-26.4pt;width:247.3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" filled="f" stroked="f">
              <v:textbox>
                <w:txbxContent>
                  <w:p w:rsidR="002F2331" w:rsidRPr="002F2331" w:rsidRDefault="002F2331" w:rsidP="002F2331">
                    <w:pPr>
                      <w:rPr>
                        <w:rFonts w:ascii="Britannic Bold" w:hAnsi="Britannic Bold" w:cs="David"/>
                        <w:b/>
                        <w:bCs/>
                        <w:color w:val="7F7F7F" w:themeColor="text1" w:themeTint="80"/>
                        <w:sz w:val="28"/>
                        <w:szCs w:val="28"/>
                        <w:rtl/>
                      </w:rPr>
                    </w:pPr>
                    <w:r w:rsidRPr="002F2331">
                      <w:rPr>
                        <w:rFonts w:ascii="Britannic Bold" w:hAnsi="Britannic Bold" w:cs="David" w:hint="cs"/>
                        <w:b/>
                        <w:bCs/>
                        <w:color w:val="7F7F7F" w:themeColor="text1" w:themeTint="80"/>
                        <w:sz w:val="28"/>
                        <w:szCs w:val="28"/>
                        <w:rtl/>
                      </w:rPr>
                      <w:t>התוכנית לתואר שני בלימודי נשים ומגדר</w:t>
                    </w:r>
                    <w:r w:rsidRPr="002F2331">
                      <w:rPr>
                        <w:rFonts w:ascii="Britannic Bold" w:hAnsi="Britannic Bold" w:cs="David"/>
                        <w:b/>
                        <w:bCs/>
                        <w:color w:val="7F7F7F" w:themeColor="text1" w:themeTint="80"/>
                        <w:sz w:val="28"/>
                        <w:szCs w:val="28"/>
                        <w:rtl/>
                      </w:rPr>
                      <w:br/>
                    </w:r>
                    <w:r w:rsidRPr="002F2331">
                      <w:rPr>
                        <w:rFonts w:ascii="Britannic Bold" w:hAnsi="Britannic Bold" w:cs="David" w:hint="cs"/>
                        <w:b/>
                        <w:bCs/>
                        <w:color w:val="7F7F7F" w:themeColor="text1" w:themeTint="80"/>
                        <w:sz w:val="28"/>
                        <w:szCs w:val="28"/>
                        <w:rtl/>
                      </w:rPr>
                      <w:t>החוג ללימודים רב-תחומיים</w:t>
                    </w:r>
                  </w:p>
                  <w:p w:rsidR="002F2331" w:rsidRPr="002F2331" w:rsidRDefault="002F2331" w:rsidP="002F2331">
                    <w:pPr>
                      <w:rPr>
                        <w:rFonts w:ascii="Britannic Bold" w:hAnsi="Britannic Bold" w:cs="David"/>
                        <w:b/>
                        <w:bCs/>
                        <w:color w:val="7F7F7F" w:themeColor="text1" w:themeTint="80"/>
                        <w:rtl/>
                      </w:rPr>
                    </w:pPr>
                    <w:r w:rsidRPr="002F2331">
                      <w:rPr>
                        <w:rFonts w:asciiTheme="majorBidi" w:hAnsiTheme="majorBidi" w:cstheme="majorBidi"/>
                        <w:b/>
                        <w:bCs/>
                        <w:color w:val="7F7F7F" w:themeColor="text1" w:themeTint="80"/>
                      </w:rPr>
                      <w:t>Women’s and Gender Studies M.A. Program</w:t>
                    </w:r>
                    <w:r w:rsidRPr="002F2331">
                      <w:rPr>
                        <w:rFonts w:asciiTheme="majorBidi" w:hAnsiTheme="majorBidi" w:cstheme="majorBidi"/>
                        <w:b/>
                        <w:bCs/>
                        <w:color w:val="7F7F7F" w:themeColor="text1" w:themeTint="80"/>
                      </w:rPr>
                      <w:br/>
                      <w:t>Dept. of Multidisciplinary Studies</w:t>
                    </w:r>
                    <w:r w:rsidRPr="002F2331">
                      <w:rPr>
                        <w:rFonts w:ascii="Britannic Bold" w:hAnsi="Britannic Bold" w:cs="David" w:hint="cs"/>
                        <w:b/>
                        <w:bCs/>
                        <w:color w:val="7F7F7F" w:themeColor="text1" w:themeTint="80"/>
                        <w:rtl/>
                      </w:rPr>
                      <w:t xml:space="preserve"> </w:t>
                    </w:r>
                  </w:p>
                  <w:p w:rsidR="002F2331" w:rsidRPr="002F2331" w:rsidRDefault="002F2331" w:rsidP="002F2331">
                    <w:pPr>
                      <w:rPr>
                        <w:b/>
                        <w:bCs/>
                        <w:color w:val="7F7F7F" w:themeColor="text1" w:themeTint="8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617653" w:rsidRDefault="00617653" w:rsidP="002F2331">
    <w:pPr>
      <w:pStyle w:val="Header"/>
      <w:tabs>
        <w:tab w:val="clear" w:pos="8306"/>
      </w:tabs>
      <w:rPr>
        <w:rFonts w:cs="David"/>
        <w:b/>
        <w:bCs/>
        <w:color w:val="C00000"/>
        <w:sz w:val="28"/>
        <w:szCs w:val="28"/>
        <w:rtl/>
      </w:rPr>
    </w:pPr>
    <w:r>
      <w:rPr>
        <w:rFonts w:cs="David" w:hint="cs"/>
        <w:b/>
        <w:bCs/>
        <w:color w:val="C00000"/>
        <w:sz w:val="32"/>
        <w:szCs w:val="32"/>
        <w:rtl/>
      </w:rPr>
      <w:t xml:space="preserve">   </w:t>
    </w:r>
    <w:r w:rsidRPr="00DD0E8D">
      <w:rPr>
        <w:b/>
        <w:bCs/>
        <w:color w:val="C00000"/>
        <w:sz w:val="32"/>
        <w:szCs w:val="32"/>
        <w:rtl/>
      </w:rPr>
      <w:t xml:space="preserve"> </w:t>
    </w:r>
    <w:r>
      <w:rPr>
        <w:rFonts w:hint="cs"/>
        <w:b/>
        <w:bCs/>
        <w:color w:val="C00000"/>
        <w:sz w:val="32"/>
        <w:szCs w:val="32"/>
        <w:rtl/>
      </w:rPr>
      <w:t xml:space="preserve"> </w:t>
    </w:r>
  </w:p>
  <w:p w:rsidR="002F2331" w:rsidRDefault="002F2331" w:rsidP="002F2331">
    <w:pPr>
      <w:pStyle w:val="Header"/>
      <w:tabs>
        <w:tab w:val="clear" w:pos="8306"/>
      </w:tabs>
      <w:rPr>
        <w:rFonts w:cs="David"/>
        <w:b/>
        <w:bCs/>
        <w:color w:val="C00000"/>
        <w:sz w:val="28"/>
        <w:szCs w:val="28"/>
        <w:rtl/>
      </w:rPr>
    </w:pPr>
  </w:p>
  <w:p w:rsidR="003E22AD" w:rsidRPr="00BF3DB7" w:rsidRDefault="00BD1111" w:rsidP="00617653">
    <w:pPr>
      <w:pStyle w:val="Header"/>
      <w:tabs>
        <w:tab w:val="clear" w:pos="4153"/>
        <w:tab w:val="clear" w:pos="8306"/>
        <w:tab w:val="left" w:pos="5666"/>
      </w:tabs>
      <w:rPr>
        <w:rFonts w:cs="David"/>
        <w:b/>
        <w:bCs/>
        <w:color w:val="C00000"/>
        <w:sz w:val="28"/>
        <w:szCs w:val="28"/>
        <w:rtl/>
      </w:rPr>
    </w:pPr>
    <w:r>
      <w:rPr>
        <w:rFonts w:cs="David"/>
        <w:b/>
        <w:bCs/>
        <w:noProof/>
        <w:color w:val="C0000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-752475</wp:posOffset>
              </wp:positionH>
              <wp:positionV relativeFrom="paragraph">
                <wp:posOffset>106045</wp:posOffset>
              </wp:positionV>
              <wp:extent cx="7050405" cy="635"/>
              <wp:effectExtent l="9525" t="10795" r="7620" b="7620"/>
              <wp:wrapNone/>
              <wp:docPr id="4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5040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left:0;text-align:left;margin-left:-59.25pt;margin-top:8.35pt;width:555.1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" strokecolor="re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7B8"/>
    <w:multiLevelType w:val="hybridMultilevel"/>
    <w:tmpl w:val="EF3A4D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3F2CB3E">
      <w:start w:val="1"/>
      <w:numFmt w:val="bullet"/>
      <w:lvlText w:val="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590C5F"/>
    <w:multiLevelType w:val="hybridMultilevel"/>
    <w:tmpl w:val="B5A4D46E"/>
    <w:lvl w:ilvl="0" w:tplc="78083850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F7C55"/>
    <w:multiLevelType w:val="hybridMultilevel"/>
    <w:tmpl w:val="4FC6BB8A"/>
    <w:lvl w:ilvl="0" w:tplc="49BE953E">
      <w:start w:val="1"/>
      <w:numFmt w:val="decimal"/>
      <w:lvlText w:val="%1)"/>
      <w:lvlJc w:val="left"/>
      <w:pPr>
        <w:ind w:left="720" w:hanging="360"/>
      </w:pPr>
      <w:rPr>
        <w:rFonts w:cs="FrankRuehl" w:hint="default"/>
        <w:b w:val="0"/>
        <w:bCs w:val="0"/>
        <w:color w:val="92D05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97311"/>
    <w:multiLevelType w:val="hybridMultilevel"/>
    <w:tmpl w:val="502AC35E"/>
    <w:lvl w:ilvl="0" w:tplc="A202B386">
      <w:start w:val="1"/>
      <w:numFmt w:val="bullet"/>
      <w:lvlText w:val=""/>
      <w:lvlJc w:val="left"/>
      <w:pPr>
        <w:tabs>
          <w:tab w:val="num" w:pos="386"/>
        </w:tabs>
        <w:ind w:left="386" w:hanging="360"/>
      </w:pPr>
      <w:rPr>
        <w:rFonts w:ascii="Wingdings" w:hAnsi="Wingdings" w:hint="default"/>
        <w:b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D36D9E"/>
    <w:multiLevelType w:val="hybridMultilevel"/>
    <w:tmpl w:val="06065E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2FCE3456"/>
    <w:multiLevelType w:val="hybridMultilevel"/>
    <w:tmpl w:val="96DCF1F0"/>
    <w:lvl w:ilvl="0" w:tplc="323EF06A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323C2"/>
    <w:multiLevelType w:val="hybridMultilevel"/>
    <w:tmpl w:val="F06C2250"/>
    <w:lvl w:ilvl="0" w:tplc="F836D0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702DEE"/>
    <w:multiLevelType w:val="hybridMultilevel"/>
    <w:tmpl w:val="C51C6108"/>
    <w:lvl w:ilvl="0" w:tplc="8A0A104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855E3"/>
    <w:multiLevelType w:val="hybridMultilevel"/>
    <w:tmpl w:val="76B6B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81C5E"/>
    <w:multiLevelType w:val="hybridMultilevel"/>
    <w:tmpl w:val="B5389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E51FB3"/>
    <w:multiLevelType w:val="hybridMultilevel"/>
    <w:tmpl w:val="B5EA8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61958"/>
    <w:multiLevelType w:val="hybridMultilevel"/>
    <w:tmpl w:val="CEB6A8E2"/>
    <w:lvl w:ilvl="0" w:tplc="53F2CB3E">
      <w:start w:val="1"/>
      <w:numFmt w:val="bullet"/>
      <w:lvlText w:val="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tabs>
          <w:tab w:val="num" w:pos="1774"/>
        </w:tabs>
        <w:ind w:left="17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94"/>
        </w:tabs>
        <w:ind w:left="2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14"/>
        </w:tabs>
        <w:ind w:left="3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34"/>
        </w:tabs>
        <w:ind w:left="39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54"/>
        </w:tabs>
        <w:ind w:left="4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74"/>
        </w:tabs>
        <w:ind w:left="5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94"/>
        </w:tabs>
        <w:ind w:left="60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14"/>
        </w:tabs>
        <w:ind w:left="6814" w:hanging="360"/>
      </w:pPr>
      <w:rPr>
        <w:rFonts w:ascii="Wingdings" w:hAnsi="Wingdings" w:hint="default"/>
      </w:rPr>
    </w:lvl>
  </w:abstractNum>
  <w:abstractNum w:abstractNumId="12">
    <w:nsid w:val="639B065F"/>
    <w:multiLevelType w:val="hybridMultilevel"/>
    <w:tmpl w:val="E02A4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8233D"/>
    <w:multiLevelType w:val="hybridMultilevel"/>
    <w:tmpl w:val="457AC054"/>
    <w:lvl w:ilvl="0" w:tplc="01009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E0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076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4668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8472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40C4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12D6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C247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641B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78632A"/>
    <w:multiLevelType w:val="hybridMultilevel"/>
    <w:tmpl w:val="8200C210"/>
    <w:lvl w:ilvl="0" w:tplc="53F2CB3E">
      <w:start w:val="1"/>
      <w:numFmt w:val="bullet"/>
      <w:lvlText w:val="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090003" w:tentative="1">
      <w:start w:val="1"/>
      <w:numFmt w:val="bullet"/>
      <w:lvlText w:val="o"/>
      <w:lvlJc w:val="left"/>
      <w:pPr>
        <w:tabs>
          <w:tab w:val="num" w:pos="1414"/>
        </w:tabs>
        <w:ind w:left="14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4"/>
        </w:tabs>
        <w:ind w:left="21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4"/>
        </w:tabs>
        <w:ind w:left="28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4"/>
        </w:tabs>
        <w:ind w:left="35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4"/>
        </w:tabs>
        <w:ind w:left="42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4"/>
        </w:tabs>
        <w:ind w:left="50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4"/>
        </w:tabs>
        <w:ind w:left="57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4"/>
        </w:tabs>
        <w:ind w:left="6454" w:hanging="360"/>
      </w:pPr>
      <w:rPr>
        <w:rFonts w:ascii="Wingdings" w:hAnsi="Wingdings" w:hint="default"/>
      </w:rPr>
    </w:lvl>
  </w:abstractNum>
  <w:abstractNum w:abstractNumId="15">
    <w:nsid w:val="75B57F2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>
    <w:nsid w:val="7AB8280D"/>
    <w:multiLevelType w:val="hybridMultilevel"/>
    <w:tmpl w:val="A2F665C0"/>
    <w:lvl w:ilvl="0" w:tplc="F5205DDE">
      <w:start w:val="1"/>
      <w:numFmt w:val="bullet"/>
      <w:lvlText w:val=""/>
      <w:lvlJc w:val="left"/>
      <w:pPr>
        <w:ind w:left="1080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C244461"/>
    <w:multiLevelType w:val="hybridMultilevel"/>
    <w:tmpl w:val="5D8C1884"/>
    <w:lvl w:ilvl="0" w:tplc="7BC6013A">
      <w:start w:val="1"/>
      <w:numFmt w:val="hebrew1"/>
      <w:lvlText w:val="%1."/>
      <w:lvlJc w:val="left"/>
      <w:pPr>
        <w:ind w:left="1080" w:hanging="360"/>
      </w:pPr>
      <w:rPr>
        <w:rFonts w:ascii="Calibri" w:hAnsi="Calibri" w:cs="Arial" w:hint="default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FA5598"/>
    <w:multiLevelType w:val="hybridMultilevel"/>
    <w:tmpl w:val="3088487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4524E7"/>
    <w:multiLevelType w:val="hybridMultilevel"/>
    <w:tmpl w:val="1D605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0"/>
  </w:num>
  <w:num w:numId="4">
    <w:abstractNumId w:val="14"/>
  </w:num>
  <w:num w:numId="5">
    <w:abstractNumId w:val="6"/>
  </w:num>
  <w:num w:numId="6">
    <w:abstractNumId w:val="11"/>
  </w:num>
  <w:num w:numId="7">
    <w:abstractNumId w:val="18"/>
  </w:num>
  <w:num w:numId="8">
    <w:abstractNumId w:val="3"/>
  </w:num>
  <w:num w:numId="9">
    <w:abstractNumId w:val="7"/>
  </w:num>
  <w:num w:numId="10">
    <w:abstractNumId w:val="16"/>
  </w:num>
  <w:num w:numId="11">
    <w:abstractNumId w:val="4"/>
  </w:num>
  <w:num w:numId="12">
    <w:abstractNumId w:val="2"/>
  </w:num>
  <w:num w:numId="13">
    <w:abstractNumId w:val="19"/>
  </w:num>
  <w:num w:numId="14">
    <w:abstractNumId w:val="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6BA"/>
    <w:rsid w:val="0002123B"/>
    <w:rsid w:val="000216FE"/>
    <w:rsid w:val="00050858"/>
    <w:rsid w:val="00054866"/>
    <w:rsid w:val="00086C67"/>
    <w:rsid w:val="00087C50"/>
    <w:rsid w:val="000902D9"/>
    <w:rsid w:val="000B7DA9"/>
    <w:rsid w:val="000C5FA8"/>
    <w:rsid w:val="001034F5"/>
    <w:rsid w:val="00130FC1"/>
    <w:rsid w:val="00186C58"/>
    <w:rsid w:val="001E22BB"/>
    <w:rsid w:val="001E3DB4"/>
    <w:rsid w:val="001F2C60"/>
    <w:rsid w:val="00220557"/>
    <w:rsid w:val="002746FF"/>
    <w:rsid w:val="002B43C3"/>
    <w:rsid w:val="002F2331"/>
    <w:rsid w:val="002F5872"/>
    <w:rsid w:val="00343EFE"/>
    <w:rsid w:val="00353FAB"/>
    <w:rsid w:val="00356FDF"/>
    <w:rsid w:val="00357D66"/>
    <w:rsid w:val="003B34C3"/>
    <w:rsid w:val="003E22AD"/>
    <w:rsid w:val="004461A4"/>
    <w:rsid w:val="004744B4"/>
    <w:rsid w:val="0048140B"/>
    <w:rsid w:val="00494D54"/>
    <w:rsid w:val="004C5211"/>
    <w:rsid w:val="0055008B"/>
    <w:rsid w:val="005663AB"/>
    <w:rsid w:val="00571A9E"/>
    <w:rsid w:val="00575679"/>
    <w:rsid w:val="005C2079"/>
    <w:rsid w:val="005D671F"/>
    <w:rsid w:val="005F2F9C"/>
    <w:rsid w:val="00617653"/>
    <w:rsid w:val="0067247C"/>
    <w:rsid w:val="006A62FE"/>
    <w:rsid w:val="006E31E1"/>
    <w:rsid w:val="007045E3"/>
    <w:rsid w:val="007422E7"/>
    <w:rsid w:val="00742949"/>
    <w:rsid w:val="007A6B6B"/>
    <w:rsid w:val="007A79B8"/>
    <w:rsid w:val="007E1470"/>
    <w:rsid w:val="008267DD"/>
    <w:rsid w:val="00865591"/>
    <w:rsid w:val="00866F18"/>
    <w:rsid w:val="0087623C"/>
    <w:rsid w:val="008C3F23"/>
    <w:rsid w:val="008C7F2D"/>
    <w:rsid w:val="009046BA"/>
    <w:rsid w:val="0091313E"/>
    <w:rsid w:val="00972B14"/>
    <w:rsid w:val="009751FA"/>
    <w:rsid w:val="009E2D5B"/>
    <w:rsid w:val="009F7CDA"/>
    <w:rsid w:val="00AD196A"/>
    <w:rsid w:val="00B0606C"/>
    <w:rsid w:val="00B165FA"/>
    <w:rsid w:val="00B409D0"/>
    <w:rsid w:val="00B42783"/>
    <w:rsid w:val="00B84490"/>
    <w:rsid w:val="00BD1111"/>
    <w:rsid w:val="00BD5EFB"/>
    <w:rsid w:val="00BE429F"/>
    <w:rsid w:val="00BF3DB7"/>
    <w:rsid w:val="00BF6D0B"/>
    <w:rsid w:val="00C42906"/>
    <w:rsid w:val="00C43773"/>
    <w:rsid w:val="00CD199D"/>
    <w:rsid w:val="00D32BEC"/>
    <w:rsid w:val="00D331D5"/>
    <w:rsid w:val="00D35A36"/>
    <w:rsid w:val="00D60D60"/>
    <w:rsid w:val="00D666CD"/>
    <w:rsid w:val="00DD6E7D"/>
    <w:rsid w:val="00DE2356"/>
    <w:rsid w:val="00E10C1C"/>
    <w:rsid w:val="00E139D0"/>
    <w:rsid w:val="00E230D5"/>
    <w:rsid w:val="00E434C7"/>
    <w:rsid w:val="00E574B4"/>
    <w:rsid w:val="00E7189C"/>
    <w:rsid w:val="00E73302"/>
    <w:rsid w:val="00E75FB1"/>
    <w:rsid w:val="00E94790"/>
    <w:rsid w:val="00F00BF4"/>
    <w:rsid w:val="00F04BAA"/>
    <w:rsid w:val="00F41CD1"/>
    <w:rsid w:val="00F715F2"/>
    <w:rsid w:val="00FB7DAB"/>
    <w:rsid w:val="00FB7FEB"/>
    <w:rsid w:val="00FD7E2C"/>
    <w:rsid w:val="00FF1AF0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199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16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216FE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574B4"/>
    <w:pPr>
      <w:bidi w:val="0"/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rsid w:val="00E574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4B4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139D0"/>
    <w:rPr>
      <w:sz w:val="24"/>
      <w:szCs w:val="24"/>
    </w:rPr>
  </w:style>
  <w:style w:type="character" w:styleId="Hyperlink">
    <w:name w:val="Hyperlink"/>
    <w:basedOn w:val="DefaultParagraphFont"/>
    <w:uiPriority w:val="99"/>
    <w:rsid w:val="00FB7DAB"/>
    <w:rPr>
      <w:rFonts w:cs="Times New Roman"/>
      <w:color w:val="0000FF"/>
      <w:u w:val="single"/>
    </w:rPr>
  </w:style>
  <w:style w:type="table" w:styleId="LightShading-Accent3">
    <w:name w:val="Light Shading Accent 3"/>
    <w:basedOn w:val="TableNormal"/>
    <w:uiPriority w:val="60"/>
    <w:rsid w:val="00FB7DAB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Grid-Accent3">
    <w:name w:val="Light Grid Accent 3"/>
    <w:basedOn w:val="TableNormal"/>
    <w:uiPriority w:val="62"/>
    <w:rsid w:val="00FB7DAB"/>
    <w:rPr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11">
    <w:name w:val="רשימה בהירה - הדגשה 11"/>
    <w:basedOn w:val="TableNormal"/>
    <w:uiPriority w:val="61"/>
    <w:rsid w:val="00FB7DAB"/>
    <w:rPr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Strong">
    <w:name w:val="Strong"/>
    <w:basedOn w:val="DefaultParagraphFont"/>
    <w:uiPriority w:val="22"/>
    <w:qFormat/>
    <w:rsid w:val="00F04B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199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16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216FE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574B4"/>
    <w:pPr>
      <w:bidi w:val="0"/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rsid w:val="00E574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4B4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139D0"/>
    <w:rPr>
      <w:sz w:val="24"/>
      <w:szCs w:val="24"/>
    </w:rPr>
  </w:style>
  <w:style w:type="character" w:styleId="Hyperlink">
    <w:name w:val="Hyperlink"/>
    <w:basedOn w:val="DefaultParagraphFont"/>
    <w:uiPriority w:val="99"/>
    <w:rsid w:val="00FB7DAB"/>
    <w:rPr>
      <w:rFonts w:cs="Times New Roman"/>
      <w:color w:val="0000FF"/>
      <w:u w:val="single"/>
    </w:rPr>
  </w:style>
  <w:style w:type="table" w:styleId="LightShading-Accent3">
    <w:name w:val="Light Shading Accent 3"/>
    <w:basedOn w:val="TableNormal"/>
    <w:uiPriority w:val="60"/>
    <w:rsid w:val="00FB7DAB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Grid-Accent3">
    <w:name w:val="Light Grid Accent 3"/>
    <w:basedOn w:val="TableNormal"/>
    <w:uiPriority w:val="62"/>
    <w:rsid w:val="00FB7DAB"/>
    <w:rPr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11">
    <w:name w:val="רשימה בהירה - הדגשה 11"/>
    <w:basedOn w:val="TableNormal"/>
    <w:uiPriority w:val="61"/>
    <w:rsid w:val="00FB7DAB"/>
    <w:rPr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Strong">
    <w:name w:val="Strong"/>
    <w:basedOn w:val="DefaultParagraphFont"/>
    <w:uiPriority w:val="22"/>
    <w:qFormat/>
    <w:rsid w:val="00F04B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8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hrp.nihtraining.com/users/login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shhalevi@research.haifa.ac.il" TargetMode="External"/><Relationship Id="rId1" Type="http://schemas.openxmlformats.org/officeDocument/2006/relationships/hyperlink" Target="mailto:shhalevi@research.haifa.ac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D0776.3BAA8A2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snir\Local%20Settings\Temporary%20Internet%20Files\Content.Outlook\BDJ7K9GB\&#1492;%2040%20&#1506;&#1500;&#1497;&#1493;&#1503;%20&#1511;&#1500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B8BEC-DBD7-4C84-9249-82AE441A0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ה 40 עליון קל</Template>
  <TotalTime>1</TotalTime>
  <Pages>1</Pages>
  <Words>151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Gitam/BBDO</Company>
  <LinksUpToDate>false</LinksUpToDate>
  <CharactersWithSpaces>910</CharactersWithSpaces>
  <SharedDoc>false</SharedDoc>
  <HLinks>
    <vt:vector size="36" baseType="variant">
      <vt:variant>
        <vt:i4>4128808</vt:i4>
      </vt:variant>
      <vt:variant>
        <vt:i4>9</vt:i4>
      </vt:variant>
      <vt:variant>
        <vt:i4>0</vt:i4>
      </vt:variant>
      <vt:variant>
        <vt:i4>5</vt:i4>
      </vt:variant>
      <vt:variant>
        <vt:lpwstr>mailto:riki_s@univ.haifa.ac.il</vt:lpwstr>
      </vt:variant>
      <vt:variant>
        <vt:lpwstr/>
      </vt:variant>
      <vt:variant>
        <vt:i4>196670</vt:i4>
      </vt:variant>
      <vt:variant>
        <vt:i4>6</vt:i4>
      </vt:variant>
      <vt:variant>
        <vt:i4>0</vt:i4>
      </vt:variant>
      <vt:variant>
        <vt:i4>5</vt:i4>
      </vt:variant>
      <vt:variant>
        <vt:lpwstr>mailto:tgolan@univ.haifa.ac.il</vt:lpwstr>
      </vt:variant>
      <vt:variant>
        <vt:lpwstr/>
      </vt:variant>
      <vt:variant>
        <vt:i4>7995457</vt:i4>
      </vt:variant>
      <vt:variant>
        <vt:i4>3</vt:i4>
      </vt:variant>
      <vt:variant>
        <vt:i4>0</vt:i4>
      </vt:variant>
      <vt:variant>
        <vt:i4>5</vt:i4>
      </vt:variant>
      <vt:variant>
        <vt:lpwstr>mailto:shhalevi@research.haifa.ac.il</vt:lpwstr>
      </vt:variant>
      <vt:variant>
        <vt:lpwstr/>
      </vt:variant>
      <vt:variant>
        <vt:i4>262166</vt:i4>
      </vt:variant>
      <vt:variant>
        <vt:i4>0</vt:i4>
      </vt:variant>
      <vt:variant>
        <vt:i4>0</vt:i4>
      </vt:variant>
      <vt:variant>
        <vt:i4>5</vt:i4>
      </vt:variant>
      <vt:variant>
        <vt:lpwstr>http://wgsuh.haifa.ac.il/</vt:lpwstr>
      </vt:variant>
      <vt:variant>
        <vt:lpwstr/>
      </vt:variant>
      <vt:variant>
        <vt:i4>7995457</vt:i4>
      </vt:variant>
      <vt:variant>
        <vt:i4>3</vt:i4>
      </vt:variant>
      <vt:variant>
        <vt:i4>0</vt:i4>
      </vt:variant>
      <vt:variant>
        <vt:i4>5</vt:i4>
      </vt:variant>
      <vt:variant>
        <vt:lpwstr>mailto:shhalevi@research.haifa.ac.il</vt:lpwstr>
      </vt:variant>
      <vt:variant>
        <vt:lpwstr/>
      </vt:variant>
      <vt:variant>
        <vt:i4>3407978</vt:i4>
      </vt:variant>
      <vt:variant>
        <vt:i4>0</vt:i4>
      </vt:variant>
      <vt:variant>
        <vt:i4>0</vt:i4>
      </vt:variant>
      <vt:variant>
        <vt:i4>5</vt:i4>
      </vt:variant>
      <vt:variant>
        <vt:lpwstr>http://wgsuh.haifa.ac.il/index.php/en/home.html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user</cp:lastModifiedBy>
  <cp:revision>2</cp:revision>
  <cp:lastPrinted>2012-03-26T12:26:00Z</cp:lastPrinted>
  <dcterms:created xsi:type="dcterms:W3CDTF">2016-07-11T07:07:00Z</dcterms:created>
  <dcterms:modified xsi:type="dcterms:W3CDTF">2016-07-11T07:07:00Z</dcterms:modified>
</cp:coreProperties>
</file>